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253EF1" w14:textId="57AA9A92" w:rsidR="007A729E" w:rsidRDefault="007A729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3"/>
        <w:gridCol w:w="7343"/>
      </w:tblGrid>
      <w:tr w:rsidR="001756EF" w:rsidRPr="0089668C" w14:paraId="68CDBE49" w14:textId="77777777" w:rsidTr="001F2D50">
        <w:trPr>
          <w:trHeight w:val="1124"/>
        </w:trPr>
        <w:tc>
          <w:tcPr>
            <w:tcW w:w="1468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74CB959" w14:textId="77777777" w:rsidR="001756EF" w:rsidRPr="0089668C" w:rsidRDefault="001756EF" w:rsidP="001756EF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30"/>
                <w:cs/>
                <w:lang w:val="en-US"/>
              </w:rPr>
              <w:t>รหัสโครงการ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656F562F" w14:textId="77777777" w:rsidR="001756EF" w:rsidRPr="0089668C" w:rsidRDefault="001756EF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>ชื่อโครงงาน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7B4A3485" w14:textId="77777777" w:rsidR="001756EF" w:rsidRPr="0089668C" w:rsidRDefault="001756EF">
            <w:pPr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ผู้พัฒนา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โรงเรียน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จังหวัด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1756EF" w:rsidRPr="0089668C" w14:paraId="73F39701" w14:textId="77777777" w:rsidTr="001F2D50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539B0" w14:textId="66AA0833" w:rsidR="001F2D50" w:rsidRPr="00D84977" w:rsidRDefault="001756EF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Q1: คำถาม</w:t>
            </w:r>
            <w:r w:rsidR="00B01B90"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วิจัย</w:t>
            </w:r>
            <w:r w:rsidR="00E11CAD"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="00E11CAD"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ปัญหา</w:t>
            </w:r>
          </w:p>
          <w:p w14:paraId="62131357" w14:textId="50BF7081" w:rsidR="001F2D50" w:rsidRPr="0089668C" w:rsidRDefault="001F2D50" w:rsidP="001F2D5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คำถามการวิจัย</w:t>
            </w:r>
            <w:r w:rsidR="00E11CAD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หรือปัญหา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ทางวิศวกรรมของโครงการ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คืออะไร</w:t>
            </w:r>
          </w:p>
          <w:p w14:paraId="10D9DAEF" w14:textId="384B19DD" w:rsidR="001F2D50" w:rsidRPr="0089668C" w:rsidRDefault="001F2D50" w:rsidP="001F2D50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อธิบายสิ่งที่ทราบหรือสิ่งที่ได้ทำไปแล้วในงานวิจัย อธิบายการทบทวนวรรณกรรมที่เกี่ยวข้องโดยสังเขป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 หรืออธิบายสิ่งที่ทราบหรือได้ทำไปแล้วในการแก้ไขปัญหานี้ รวมถึงโครงการนี้ที่ได้พัฒนาขึ้น</w:t>
            </w:r>
          </w:p>
          <w:p w14:paraId="64DBAA53" w14:textId="518D085A" w:rsidR="001F2D50" w:rsidRPr="0089668C" w:rsidRDefault="001F2D50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พยายามค้นหาอะไร อธิบายวัตถุประสงค์ คำถามการวิจัย และ/หรือสมมติฐาน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 หรือพยายามแก้ไขปัญหาอะไร อธิบายเป้าหมายด้านวิศวกรรม</w:t>
            </w:r>
          </w:p>
          <w:p w14:paraId="5A222C6F" w14:textId="77777777" w:rsidR="001F2D50" w:rsidRPr="0089668C" w:rsidRDefault="001F2D50" w:rsidP="001F2D5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cs/>
                <w:lang w:val="en-US"/>
              </w:rPr>
            </w:pP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0597F6" w14:textId="24096A44" w:rsidR="001F2D50" w:rsidRPr="00D84977" w:rsidRDefault="001756EF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 xml:space="preserve">Q3: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การวิเคราะห์ข้อมูลและผลลัพธ์</w:t>
            </w:r>
          </w:p>
          <w:p w14:paraId="10A38F5D" w14:textId="75297C8E" w:rsidR="00C674D6" w:rsidRPr="0089668C" w:rsidRDefault="00C674D6" w:rsidP="00C674D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ผลลัพธ์หลักเป็นอย่างไร แสดงตารางและรูปภาพ การวิเคราะห์ทางสถิติที่เกี่ยวข้อง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 หรือต้นแบบบรรลุเป้าหมายด้านวิศวกรรมอย่างไร</w:t>
            </w:r>
          </w:p>
          <w:p w14:paraId="6DBF91D6" w14:textId="1CDE7807" w:rsidR="001F2D50" w:rsidRPr="0089668C" w:rsidRDefault="00B01B90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หากทดสอบต้นแบบ ให้สรุป</w:t>
            </w:r>
            <w:r w:rsidR="0089668C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ตารางข้อมูลการทดสอบ และผลลัพธ์หลักที่ได้ รวมถึงการวิเคราะห์ทางสถิติที่เกี่ยวข้อง</w:t>
            </w:r>
          </w:p>
          <w:p w14:paraId="694AC1A4" w14:textId="77777777" w:rsidR="001F2D50" w:rsidRPr="0089668C" w:rsidRDefault="001F2D50" w:rsidP="001F2D50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  <w:lang w:val="en-US"/>
              </w:rPr>
            </w:pPr>
          </w:p>
        </w:tc>
      </w:tr>
      <w:tr w:rsidR="001756EF" w:rsidRPr="0089668C" w14:paraId="461A1CC6" w14:textId="77777777" w:rsidTr="001F2D50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47B784" w14:textId="3EAF5058" w:rsidR="001F2D50" w:rsidRPr="00D84977" w:rsidRDefault="001756EF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Q2: ระเบียบวิธี</w:t>
            </w:r>
            <w:r w:rsidR="00E11CAD"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="00E11CAD"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การออกแบบโครงการ</w:t>
            </w:r>
          </w:p>
          <w:p w14:paraId="225829C2" w14:textId="38F4FC5C" w:rsidR="00C674D6" w:rsidRPr="0089668C" w:rsidRDefault="00C674D6" w:rsidP="00C674D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อธิบายวิธีการ</w:t>
            </w:r>
            <w:r w:rsidR="00E11CAD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 และ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ขั้นตอนในการดำเนินโครงการ</w:t>
            </w:r>
            <w:r w:rsidR="00B01B90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/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ขั้นตอนใรการสร้างและออกแบบ</w:t>
            </w:r>
          </w:p>
          <w:p w14:paraId="524796A5" w14:textId="7F6A4D2A" w:rsidR="001F2D50" w:rsidRPr="0089668C" w:rsidRDefault="00C674D6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สิ่งที่ทำการทดลองคืออะไรบ้าง รวบรวมข้อมูลใดและรวบรวมข้อมูลนั้นอย่างไร อภิปรายตัวแปรควบคุมและตัวแปรที่ทดสอบ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 </w:t>
            </w:r>
            <w:r w:rsidR="00B01B90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ห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รือ</w:t>
            </w:r>
            <w:r w:rsidR="00B01B90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ข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ั้</w:t>
            </w:r>
            <w:r w:rsidR="00B01B90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นตอนการท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ำ</w:t>
            </w:r>
            <w:r w:rsidR="00B01B90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มีอะไรบ้าง ออกแบบและผลิตต้นแบบอย่างไร หากมีต้นแบบจร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ิ</w:t>
            </w:r>
            <w:r w:rsidR="00B01B90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ง ให้นําเสนอรูปภาพหร</w:t>
            </w:r>
            <w:r w:rsidR="00B01B90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ือ</w:t>
            </w:r>
            <w:r w:rsidR="00B01B90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การออกแบบของต้นแบบ</w:t>
            </w: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828E7C0" w14:textId="569B4DD8" w:rsidR="00C674D6" w:rsidRPr="00D84977" w:rsidRDefault="001756EF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 xml:space="preserve">Q4: 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การตีความและข้อสรุป</w:t>
            </w:r>
          </w:p>
          <w:p w14:paraId="044FA2CB" w14:textId="77777777" w:rsidR="00C674D6" w:rsidRPr="0089668C" w:rsidRDefault="00C674D6" w:rsidP="00C674D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ผลลัพธ์หลักที่ได้หมายความว่าอย่างไร โดยเปรียบเทียบผลลัพธ์ที่ได้กับทฤษฎี ข้อมูลที่เผยแพร่ ความเชื่อโดยทั่วไป</w:t>
            </w:r>
          </w:p>
          <w:p w14:paraId="6E1A731D" w14:textId="3DF06392" w:rsidR="00C674D6" w:rsidRPr="0089668C" w:rsidRDefault="00C674D6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ผลลัพธ์ตอบคำถามการวิจัยอย่างไร</w:t>
            </w:r>
            <w:r w:rsidR="0089668C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 และ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สนับสนุนสมมติฐานหรือไม่</w:t>
            </w:r>
            <w:r w:rsidR="0089668C"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 หรือต้นแบบมีการปรับปรุง หรือดีกว่าสิ่งที่มีอยู่ในปัจจุบันอย่างไร</w:t>
            </w:r>
          </w:p>
          <w:p w14:paraId="27717173" w14:textId="51F75360" w:rsidR="00C674D6" w:rsidRPr="0089668C" w:rsidRDefault="00C674D6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สามารถนำไปประยุกต์ใช้ต่ออย่างไรได้บ้าง</w:t>
            </w:r>
          </w:p>
        </w:tc>
      </w:tr>
      <w:tr w:rsidR="001756EF" w:rsidRPr="0089668C" w14:paraId="0EB4E8F3" w14:textId="77777777" w:rsidTr="001F2D50">
        <w:tc>
          <w:tcPr>
            <w:tcW w:w="14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561D74" w14:textId="77777777" w:rsidR="001F2D50" w:rsidRPr="0089668C" w:rsidRDefault="001F2D50" w:rsidP="0007291F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</w:tr>
      <w:tr w:rsidR="001F2D50" w:rsidRPr="0089668C" w14:paraId="72EA3E02" w14:textId="77777777" w:rsidTr="001F2D50">
        <w:trPr>
          <w:trHeight w:val="1124"/>
        </w:trPr>
        <w:tc>
          <w:tcPr>
            <w:tcW w:w="1468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D5964DA" w14:textId="77777777" w:rsidR="001F2D50" w:rsidRPr="0089668C" w:rsidRDefault="001F2D50" w:rsidP="006F5C7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lastRenderedPageBreak/>
              <w:t>Project ID: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797EF055" w14:textId="77777777" w:rsidR="001F2D50" w:rsidRPr="0089668C" w:rsidRDefault="001F2D50" w:rsidP="006F5C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Project Title: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15D6F7B9" w14:textId="77777777" w:rsidR="001F2D50" w:rsidRPr="0089668C" w:rsidRDefault="001F2D50" w:rsidP="006F5C77">
            <w:pPr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Developer(s), School, Province: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1F2D50" w:rsidRPr="0089668C" w14:paraId="4562C544" w14:textId="77777777" w:rsidTr="001F2D50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822BB1" w14:textId="068530D7" w:rsidR="00C674D6" w:rsidRPr="00D84977" w:rsidRDefault="001F2D50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 xml:space="preserve">Q1: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Question</w:t>
            </w:r>
            <w:r w:rsidR="00E11CAD"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/Problem</w:t>
            </w:r>
          </w:p>
          <w:p w14:paraId="43D31671" w14:textId="35CCE189" w:rsidR="00C674D6" w:rsidRPr="0089668C" w:rsidRDefault="00C674D6" w:rsidP="00C674D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is your research question?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="0089668C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problem were you trying to solve?</w:t>
            </w:r>
          </w:p>
          <w:p w14:paraId="1410D188" w14:textId="7102FCA0" w:rsidR="00C674D6" w:rsidRPr="0089668C" w:rsidRDefault="00C674D6" w:rsidP="00C674D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Explain what is known or has already been done in your research area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="0089668C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has already been done to solve this problem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. Include a brief review of relevant literature.</w:t>
            </w:r>
          </w:p>
          <w:p w14:paraId="7D01C65C" w14:textId="6A5AF981" w:rsidR="00C674D6" w:rsidRPr="0089668C" w:rsidRDefault="00C674D6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were you trying to find out? Include a description of your purpose, your research question, and/or your hypothesis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="0089668C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problem were you trying to solve?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Include </w:t>
            </w:r>
            <w:r w:rsidR="0089668C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description of your engineering goal</w:t>
            </w: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C3E13D" w14:textId="3EACCEC5" w:rsidR="00C674D6" w:rsidRPr="00D84977" w:rsidRDefault="001F2D50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Q3: Data Analysis &amp; Results</w:t>
            </w:r>
          </w:p>
          <w:p w14:paraId="7FD091BD" w14:textId="77777777" w:rsidR="00C674D6" w:rsidRPr="00EA2F08" w:rsidRDefault="00E21778" w:rsidP="0089668C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What were the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main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result(s) of your project?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 I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nclude tables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,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figures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, and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relevant statistical analysis</w:t>
            </w:r>
            <w:r w:rsidR="00EA2F08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proofErr w:type="gramStart"/>
            <w:r w:rsidR="00EA2F08" w:rsidRPr="00EA2F08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How</w:t>
            </w:r>
            <w:proofErr w:type="gramEnd"/>
            <w:r w:rsidR="00EA2F08" w:rsidRPr="00EA2F08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did your prototype meet your engineering goal?</w:t>
            </w:r>
          </w:p>
          <w:p w14:paraId="0D064A73" w14:textId="1C434E61" w:rsidR="00EA2F08" w:rsidRPr="00EA2F08" w:rsidRDefault="00EA2F08" w:rsidP="0089668C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EA2F08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If you tested the prototype, provide a summary of testing data tables and figures that illustrate your results.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EA2F08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Include relevant statistical analysis of the data.</w:t>
            </w:r>
          </w:p>
        </w:tc>
      </w:tr>
      <w:tr w:rsidR="001F2D50" w:rsidRPr="0089668C" w14:paraId="5537D876" w14:textId="77777777" w:rsidTr="001F2D50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64A767" w14:textId="13C632A8" w:rsidR="00C674D6" w:rsidRPr="00D84977" w:rsidRDefault="001F2D50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 xml:space="preserve">Q2: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Methodology</w:t>
            </w:r>
            <w:r w:rsidR="00E11CAD"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/Project Design</w:t>
            </w:r>
          </w:p>
          <w:p w14:paraId="622F9853" w14:textId="377CD04E" w:rsidR="005F685C" w:rsidRPr="0089668C" w:rsidRDefault="00E21778" w:rsidP="005F685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Explain your methodology</w:t>
            </w:r>
            <w:r w:rsidR="00E11CAD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, project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/prototype</w:t>
            </w:r>
            <w:r w:rsidR="00E11CAD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 design,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and</w:t>
            </w:r>
            <w:r w:rsidR="00E11CAD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/or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procedures for carrying out your project in detail.</w:t>
            </w:r>
          </w:p>
          <w:p w14:paraId="150E030B" w14:textId="05FEFADA" w:rsidR="00C674D6" w:rsidRPr="0089668C" w:rsidRDefault="00E21778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did you do? What data did you collect and how did you collect that data? Discuss your control group and the variables you tested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="0089668C"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How did you design and produce your prototype? If there is a physical prototype, you are encouraged to include pictures or designs of the prototype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.</w:t>
            </w:r>
          </w:p>
          <w:p w14:paraId="55977F15" w14:textId="77777777" w:rsidR="00C674D6" w:rsidRPr="0089668C" w:rsidRDefault="00C674D6" w:rsidP="006F5C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ED98F" w14:textId="35920A95" w:rsidR="00C674D6" w:rsidRPr="00D84977" w:rsidRDefault="001F2D50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 xml:space="preserve">Q4: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Interpretation &amp; Conclusions</w:t>
            </w:r>
          </w:p>
          <w:p w14:paraId="34DD0D81" w14:textId="77777777" w:rsidR="00E21778" w:rsidRPr="0089668C" w:rsidRDefault="00E21778" w:rsidP="00C674D6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What do these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main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result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(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s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)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mean? Compare your results with theories, published data, commonly held beliefs, and expected results. </w:t>
            </w:r>
          </w:p>
          <w:p w14:paraId="224AE7C8" w14:textId="01DA88F7" w:rsidR="00E21778" w:rsidRPr="0089668C" w:rsidRDefault="00E21778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How do the results address your research question?</w:t>
            </w:r>
            <w:r w:rsid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Do your results support your hypothesis? </w:t>
            </w:r>
          </w:p>
          <w:p w14:paraId="5902A319" w14:textId="1E190145" w:rsidR="00C674D6" w:rsidRPr="0089668C" w:rsidRDefault="00E21778" w:rsidP="0089668C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application(s) do you see for your work?</w:t>
            </w:r>
          </w:p>
        </w:tc>
      </w:tr>
      <w:tr w:rsidR="001F2D50" w:rsidRPr="0089668C" w14:paraId="4B9730B5" w14:textId="77777777" w:rsidTr="001F2D50">
        <w:tc>
          <w:tcPr>
            <w:tcW w:w="14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7813A9" w14:textId="78A3DD17" w:rsidR="001F2D50" w:rsidRPr="0089668C" w:rsidRDefault="001F2D50" w:rsidP="006F5C77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</w:tr>
    </w:tbl>
    <w:p w14:paraId="02346254" w14:textId="3EBC4C11" w:rsidR="00D84977" w:rsidRDefault="00D84977" w:rsidP="00E21778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br w:type="page"/>
      </w:r>
    </w:p>
    <w:p w14:paraId="509275DE" w14:textId="77777777" w:rsidR="00AD74FC" w:rsidRDefault="00AD74FC" w:rsidP="00AD74F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43"/>
        <w:gridCol w:w="7343"/>
      </w:tblGrid>
      <w:tr w:rsidR="00AD74FC" w:rsidRPr="0089668C" w14:paraId="316D5FE2" w14:textId="77777777" w:rsidTr="000B35BE">
        <w:trPr>
          <w:trHeight w:val="1124"/>
        </w:trPr>
        <w:tc>
          <w:tcPr>
            <w:tcW w:w="1468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DC0B0CC" w14:textId="77777777" w:rsidR="00AD74FC" w:rsidRPr="0089668C" w:rsidRDefault="00AD74FC" w:rsidP="000B35BE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30"/>
                <w:cs/>
                <w:lang w:val="en-US"/>
              </w:rPr>
              <w:t>รหัสโครงการ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044B5236" w14:textId="77777777" w:rsidR="00AD74FC" w:rsidRPr="0089668C" w:rsidRDefault="00AD74FC" w:rsidP="000B35B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>ชื่อโครงงาน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589D9BC3" w14:textId="77777777" w:rsidR="00AD74FC" w:rsidRPr="0089668C" w:rsidRDefault="00AD74FC" w:rsidP="000B35BE">
            <w:pPr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ผู้พัฒนา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โรงเรียน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จังหวัด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AD74FC" w:rsidRPr="0089668C" w14:paraId="2AB82D0F" w14:textId="77777777" w:rsidTr="000B35BE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08E556" w14:textId="1531CD96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Q1: คำถามวิจัย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ปัญหา</w:t>
            </w: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E52B3B" w14:textId="32A8B043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 xml:space="preserve">Q3: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การวิเคราะห์ข้อมูลและผลลัพธ์</w:t>
            </w:r>
          </w:p>
        </w:tc>
      </w:tr>
      <w:tr w:rsidR="00AD74FC" w:rsidRPr="0089668C" w14:paraId="3FDEAE60" w14:textId="77777777" w:rsidTr="000B35BE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143DBF" w14:textId="74A80808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Q2: ระเบียบวิธี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การออกแบบโครงการ</w:t>
            </w: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ADBAA8" w14:textId="281AB8EC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 xml:space="preserve">Q4: 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การตีความและข้อสรุป</w:t>
            </w:r>
          </w:p>
        </w:tc>
      </w:tr>
      <w:tr w:rsidR="00AD74FC" w:rsidRPr="0089668C" w14:paraId="5CC8ED95" w14:textId="77777777" w:rsidTr="000B35BE">
        <w:tc>
          <w:tcPr>
            <w:tcW w:w="14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D46F91" w14:textId="77777777" w:rsidR="00AD74FC" w:rsidRPr="0089668C" w:rsidRDefault="00AD74FC" w:rsidP="000B35BE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</w:tr>
      <w:tr w:rsidR="00AD74FC" w:rsidRPr="0089668C" w14:paraId="60E3925A" w14:textId="77777777" w:rsidTr="000B35BE">
        <w:trPr>
          <w:trHeight w:val="1124"/>
        </w:trPr>
        <w:tc>
          <w:tcPr>
            <w:tcW w:w="14686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4F5A27" w14:textId="77777777" w:rsidR="00AD74FC" w:rsidRPr="0089668C" w:rsidRDefault="00AD74FC" w:rsidP="000B35BE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lastRenderedPageBreak/>
              <w:t>Project ID: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364248A9" w14:textId="77777777" w:rsidR="00AD74FC" w:rsidRPr="0089668C" w:rsidRDefault="00AD74FC" w:rsidP="000B35B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Project Title: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27EA419B" w14:textId="77777777" w:rsidR="00AD74FC" w:rsidRPr="0089668C" w:rsidRDefault="00AD74FC" w:rsidP="000B35BE">
            <w:pPr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Developer(s), School, Province: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AD74FC" w:rsidRPr="0089668C" w14:paraId="7C0CB84D" w14:textId="77777777" w:rsidTr="000B35BE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47410" w14:textId="22DCC97D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 xml:space="preserve">Q1: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Question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/Problem</w:t>
            </w: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0B000" w14:textId="230B82E6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Q3: Data Analysis &amp; Results</w:t>
            </w:r>
          </w:p>
        </w:tc>
      </w:tr>
      <w:tr w:rsidR="00AD74FC" w:rsidRPr="0089668C" w14:paraId="7DC8A368" w14:textId="77777777" w:rsidTr="000B35BE">
        <w:trPr>
          <w:trHeight w:val="4535"/>
        </w:trPr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55BBE1" w14:textId="0B2A941C" w:rsidR="00AD74FC" w:rsidRPr="0089668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 xml:space="preserve">Q2: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Methodology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/Project Design</w:t>
            </w:r>
          </w:p>
        </w:tc>
        <w:tc>
          <w:tcPr>
            <w:tcW w:w="7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380FF3" w14:textId="6A70E11E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  <w:t xml:space="preserve">Q4: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Interpretation &amp; Conclusions</w:t>
            </w:r>
          </w:p>
        </w:tc>
      </w:tr>
    </w:tbl>
    <w:p w14:paraId="2B6B5B18" w14:textId="77777777" w:rsidR="00AD74FC" w:rsidRDefault="00AD74FC" w:rsidP="00E21778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3"/>
        <w:gridCol w:w="5001"/>
        <w:gridCol w:w="4432"/>
      </w:tblGrid>
      <w:tr w:rsidR="00D84977" w:rsidRPr="0089668C" w14:paraId="118821CA" w14:textId="00956E23" w:rsidTr="00B35E5A">
        <w:trPr>
          <w:trHeight w:val="1124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30578279" w14:textId="77777777" w:rsidR="00874DE7" w:rsidRPr="0089668C" w:rsidRDefault="00874DE7" w:rsidP="00874DE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30"/>
                <w:cs/>
                <w:lang w:val="en-US"/>
              </w:rPr>
              <w:lastRenderedPageBreak/>
              <w:t>รหัสโครงการ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2835331A" w14:textId="77777777" w:rsidR="00874DE7" w:rsidRPr="0089668C" w:rsidRDefault="00874DE7" w:rsidP="00874DE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>ชื่อโครงงาน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7FAED289" w14:textId="1BF62971" w:rsidR="00D84977" w:rsidRPr="0089668C" w:rsidRDefault="00874DE7" w:rsidP="00874DE7">
            <w:pPr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ผู้พัฒนา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โรงเรียน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จังหวัด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D84977" w:rsidRPr="00EA2F08" w14:paraId="49C71DE8" w14:textId="70CFC258" w:rsidTr="004E6529">
        <w:trPr>
          <w:trHeight w:val="7233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9B6D64" w14:textId="225EA02B" w:rsidR="00D84977" w:rsidRPr="00D84977" w:rsidRDefault="00D84977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คำถามวิจัย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ปัญหา</w:t>
            </w:r>
          </w:p>
          <w:p w14:paraId="1BC0564B" w14:textId="77777777" w:rsidR="00D84977" w:rsidRPr="0089668C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คำถามการวิจัยหรือปัญหาทางวิศวกรรมของโครงการคืออะไร</w:t>
            </w:r>
          </w:p>
          <w:p w14:paraId="3CBB413B" w14:textId="77777777" w:rsidR="00D84977" w:rsidRPr="0089668C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อธิบายสิ่งที่ทราบหรือสิ่งที่ได้ทำไปแล้วในงานวิจัย อธิบายการทบทวนวรรณกรรมที่เกี่ยวข้องโดยสังเขป หรืออธิบายสิ่งที่ทราบหรือได้ทำไปแล้วในการแก้ไขปัญหานี้ รวมถึงโครงการนี้ที่ได้พัฒนาขึ้น</w:t>
            </w:r>
          </w:p>
          <w:p w14:paraId="5E4AEC86" w14:textId="05D4EF26" w:rsidR="00D84977" w:rsidRPr="00D84977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พยายามค้นหาอะไร อธิบายวัตถุประสงค์ คำถามการวิจัย และ/หรือสมมติฐาน หรือพยายามแก้ไขปัญหาอะไร อธิบายเป้าหมายด้านวิศวกรรม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55CD27" w14:textId="77777777" w:rsidR="00D84977" w:rsidRPr="00D84977" w:rsidRDefault="00D84977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ระเบียบวิธี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การออกแบบโครงการ</w:t>
            </w:r>
          </w:p>
          <w:p w14:paraId="57AC3CC4" w14:textId="77777777" w:rsidR="00D84977" w:rsidRPr="0089668C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อธิบายวิธีการ และขั้นตอนในการดำเนินโครงการ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/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ขั้นตอนใรการสร้างและออกแบบ</w:t>
            </w:r>
          </w:p>
          <w:p w14:paraId="104BDF6D" w14:textId="05A3FEC1" w:rsidR="00D84977" w:rsidRPr="00D84977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 xml:space="preserve">สิ่งที่ทำการทดลองคืออะไรบ้าง รวบรวมข้อมูลใดและรวบรวมข้อมูลนั้นอย่างไร อภิปรายตัวแปรควบคุมและตัวแปรที่ทดสอบ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ห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รือ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ข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ั้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นตอนการท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ำ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มีอะไรบ้าง ออกแบบและผลิตต้นแบบอย่างไร หากมีต้นแบบจร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ิ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ง ให้นําเสนอรูปภาพหร</w:t>
            </w: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ือ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  <w:lang w:val="en-US"/>
              </w:rPr>
              <w:t>การออกแบบของต้นแบบ</w:t>
            </w:r>
          </w:p>
        </w:tc>
        <w:tc>
          <w:tcPr>
            <w:tcW w:w="4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F6686B" w14:textId="77777777" w:rsidR="00D84977" w:rsidRPr="00D84977" w:rsidRDefault="00D84977" w:rsidP="00D84977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การวิเคราะห์ข้อมูลและผลลัพธ์</w:t>
            </w:r>
          </w:p>
          <w:p w14:paraId="5410B161" w14:textId="77777777" w:rsidR="00D84977" w:rsidRPr="0089668C" w:rsidRDefault="00D84977" w:rsidP="00D84977">
            <w:pPr>
              <w:numPr>
                <w:ilvl w:val="0"/>
                <w:numId w:val="6"/>
              </w:numPr>
              <w:tabs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ผลลัพธ์หลักเป็นอย่างไร แสดงตารางและรูปภาพ การวิเคราะห์ทางสถิติที่เกี่ยวข้อง หรือต้นแบบบรรลุเป้าหมายด้านวิศวกรรมอย่างไร</w:t>
            </w:r>
          </w:p>
          <w:p w14:paraId="6D5FA320" w14:textId="6BBA72C3" w:rsidR="00D84977" w:rsidRPr="00D84977" w:rsidRDefault="00D84977" w:rsidP="00D84977">
            <w:pPr>
              <w:numPr>
                <w:ilvl w:val="0"/>
                <w:numId w:val="6"/>
              </w:numP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</w:rPr>
              <w:t>หากทดสอบต้นแบบ ให้สรุปตารางข้อมูลการทดสอบ และผลลัพธ์หลักที่ได้ รวมถึงการวิเคราะห์ทางสถิติที่เกี่ยวข้อง</w:t>
            </w:r>
          </w:p>
        </w:tc>
      </w:tr>
      <w:tr w:rsidR="00D84977" w:rsidRPr="0089668C" w14:paraId="2C5A0D50" w14:textId="0901F7E4" w:rsidTr="004E6529">
        <w:trPr>
          <w:trHeight w:val="2106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5D5118" w14:textId="77777777" w:rsidR="00D84977" w:rsidRPr="00D84977" w:rsidRDefault="00D84977" w:rsidP="00D8497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การตีความและข้อสรุป</w:t>
            </w:r>
          </w:p>
          <w:p w14:paraId="3AFCED1F" w14:textId="77777777" w:rsidR="00D84977" w:rsidRPr="0089668C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ผลลัพธ์หลักที่ได้หมายความว่าอย่างไร โดยเปรียบเทียบผลลัพธ์ที่ได้กับทฤษฎี ข้อมูลที่เผยแพร่ ความเชื่อโดยทั่วไป</w:t>
            </w:r>
          </w:p>
          <w:p w14:paraId="14218B37" w14:textId="77777777" w:rsidR="00D84977" w:rsidRPr="0089668C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ผลลัพธ์ตอบคำถามการวิจัยอย่างไร และสนับสนุนสมมติฐานหรือไม่ หรือต้นแบบมีการปรับปรุง หรือดีกว่าสิ่งที่มีอยู่ในปัจจุบันอย่างไร</w:t>
            </w:r>
          </w:p>
          <w:p w14:paraId="2B8FA3A5" w14:textId="65E6855C" w:rsidR="00D84977" w:rsidRPr="00D84977" w:rsidRDefault="00D84977" w:rsidP="00D84977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26"/>
                <w:szCs w:val="26"/>
                <w:cs/>
                <w:lang w:val="en-US"/>
              </w:rPr>
              <w:t>สามารถนำไปประยุกต์ใช้ต่ออย่างไรได้บ้าง</w:t>
            </w:r>
          </w:p>
        </w:tc>
      </w:tr>
      <w:tr w:rsidR="00D84977" w:rsidRPr="0089668C" w14:paraId="21F07D7E" w14:textId="4085C529" w:rsidTr="00D84977">
        <w:tc>
          <w:tcPr>
            <w:tcW w:w="10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D8052" w14:textId="77777777" w:rsidR="00D84977" w:rsidRPr="0089668C" w:rsidRDefault="00D84977" w:rsidP="000B35BE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99607" w14:textId="77777777" w:rsidR="00D84977" w:rsidRPr="0089668C" w:rsidRDefault="00D84977" w:rsidP="000B35BE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</w:tr>
      <w:tr w:rsidR="00D84977" w:rsidRPr="0089668C" w14:paraId="79CAC878" w14:textId="77777777" w:rsidTr="000B35BE">
        <w:trPr>
          <w:trHeight w:val="1124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44DE054" w14:textId="77777777" w:rsidR="00D84977" w:rsidRPr="0089668C" w:rsidRDefault="00D84977" w:rsidP="000B35BE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lastRenderedPageBreak/>
              <w:t>Project ID: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1AA3D710" w14:textId="77777777" w:rsidR="00D84977" w:rsidRPr="0089668C" w:rsidRDefault="00D84977" w:rsidP="000B35B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Project Title: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1A7E4932" w14:textId="77777777" w:rsidR="00D84977" w:rsidRPr="0089668C" w:rsidRDefault="00D84977" w:rsidP="000B35BE">
            <w:pPr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Developer(s), School, Province: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D84977" w:rsidRPr="00D84977" w14:paraId="36E91363" w14:textId="77777777" w:rsidTr="004E6529">
        <w:trPr>
          <w:trHeight w:val="7092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79A478" w14:textId="77777777" w:rsidR="00D84977" w:rsidRPr="00D84977" w:rsidRDefault="00D84977" w:rsidP="000B35B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Question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/Problem</w:t>
            </w:r>
          </w:p>
          <w:p w14:paraId="1CA7799F" w14:textId="77777777" w:rsidR="00D84977" w:rsidRPr="0089668C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is your research question?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problem were you trying to solve?</w:t>
            </w:r>
          </w:p>
          <w:p w14:paraId="5FF17D23" w14:textId="77777777" w:rsidR="00D84977" w:rsidRPr="0089668C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Explain what is known or has already been done in your research area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has already been done to solve this problem. Include a brief review of relevant literature.</w:t>
            </w:r>
          </w:p>
          <w:p w14:paraId="4E5A8048" w14:textId="77777777" w:rsidR="00D84977" w:rsidRPr="0089668C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  <w:cs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were you trying to find out? Include a description of your purpose, your research question, and/or your hypothesis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problem were you trying to solve?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Include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description of your engineering goal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1876" w14:textId="77777777" w:rsidR="00D84977" w:rsidRPr="00D84977" w:rsidRDefault="00D84977" w:rsidP="000B35B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Methodology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/Project Design</w:t>
            </w:r>
          </w:p>
          <w:p w14:paraId="48CF1339" w14:textId="77777777" w:rsidR="00D84977" w:rsidRPr="0089668C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Explain your methodology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, project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/prototype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 design,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and/or procedures for carrying out your project in detail.</w:t>
            </w:r>
          </w:p>
          <w:p w14:paraId="4B215FED" w14:textId="77777777" w:rsidR="00D84977" w:rsidRPr="00D84977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did you do? What data did you collect and how did you collect that data? Discuss your control group and the variables you tested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How did you design and produce your prototype? If there is a physical prototype, you are encouraged to include pictures or designs of the prototype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4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F3D1" w14:textId="77777777" w:rsidR="00D84977" w:rsidRPr="00D84977" w:rsidRDefault="00D84977" w:rsidP="000B35BE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Data Analysis &amp; Results</w:t>
            </w:r>
          </w:p>
          <w:p w14:paraId="2DBB8845" w14:textId="77777777" w:rsidR="00D84977" w:rsidRPr="00D84977" w:rsidRDefault="00D84977" w:rsidP="000B35BE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What were the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main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result(s) of your project?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 I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nclude tables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,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figures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, and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relevant statistical analysis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or </w:t>
            </w:r>
            <w:proofErr w:type="gramStart"/>
            <w:r w:rsidRPr="00EA2F08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How</w:t>
            </w:r>
            <w:proofErr w:type="gramEnd"/>
            <w:r w:rsidRPr="00EA2F08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did your prototype meet your engineering goal?</w:t>
            </w:r>
          </w:p>
          <w:p w14:paraId="0E6795C3" w14:textId="77777777" w:rsidR="00D84977" w:rsidRPr="00D84977" w:rsidRDefault="00D84977" w:rsidP="000B35BE">
            <w:pPr>
              <w:pStyle w:val="ListParagraph"/>
              <w:numPr>
                <w:ilvl w:val="0"/>
                <w:numId w:val="6"/>
              </w:numPr>
              <w:rPr>
                <w:rFonts w:ascii="TH SarabunPSK" w:hAnsi="TH SarabunPSK" w:cs="TH SarabunPSK"/>
                <w:b/>
                <w:bCs/>
                <w:color w:val="000000" w:themeColor="text1"/>
                <w:sz w:val="26"/>
                <w:szCs w:val="26"/>
              </w:rPr>
            </w:pPr>
            <w:r w:rsidRPr="00D84977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If you tested the prototype, provide a summary of testing data tables and figures that illustrate your results. Include relevant statistical analysis of the data</w:t>
            </w:r>
          </w:p>
        </w:tc>
      </w:tr>
      <w:tr w:rsidR="00D84977" w:rsidRPr="00D84977" w14:paraId="5F4DF06A" w14:textId="77777777" w:rsidTr="004E6529">
        <w:trPr>
          <w:trHeight w:val="2104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9983A0" w14:textId="77777777" w:rsidR="00D84977" w:rsidRPr="00D84977" w:rsidRDefault="00D84977" w:rsidP="000B35B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Interpretation &amp; Conclusions</w:t>
            </w:r>
          </w:p>
          <w:p w14:paraId="6A5B4F9D" w14:textId="77777777" w:rsidR="00D84977" w:rsidRPr="0089668C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What do these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 xml:space="preserve">main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result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(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s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  <w:lang w:val="en-US"/>
              </w:rPr>
              <w:t>)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mean? Compare your results with theories, published data, commonly held beliefs, and expected results. </w:t>
            </w:r>
          </w:p>
          <w:p w14:paraId="4C0A269B" w14:textId="77777777" w:rsidR="00D84977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How do the results address your research question?</w:t>
            </w:r>
            <w:r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 </w:t>
            </w:r>
            <w:r w:rsidRPr="0089668C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 xml:space="preserve">Do your results support your hypothesis? </w:t>
            </w:r>
          </w:p>
          <w:p w14:paraId="3C77E9B7" w14:textId="77777777" w:rsidR="00D84977" w:rsidRPr="00D84977" w:rsidRDefault="00D84977" w:rsidP="000B35BE">
            <w:pPr>
              <w:numPr>
                <w:ilvl w:val="0"/>
                <w:numId w:val="1"/>
              </w:numPr>
              <w:tabs>
                <w:tab w:val="clear" w:pos="360"/>
                <w:tab w:val="num" w:pos="720"/>
              </w:tabs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</w:pPr>
            <w:r w:rsidRPr="00D84977">
              <w:rPr>
                <w:rFonts w:ascii="TH SarabunPSK" w:hAnsi="TH SarabunPSK" w:cs="TH SarabunPSK"/>
                <w:color w:val="000000" w:themeColor="text1"/>
                <w:sz w:val="26"/>
                <w:szCs w:val="26"/>
              </w:rPr>
              <w:t>What application(s) do you see for your work?</w:t>
            </w:r>
          </w:p>
        </w:tc>
      </w:tr>
      <w:tr w:rsidR="00D84977" w:rsidRPr="0089668C" w14:paraId="3F6631FD" w14:textId="77777777" w:rsidTr="000B35BE">
        <w:tc>
          <w:tcPr>
            <w:tcW w:w="10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0CF1AB" w14:textId="77777777" w:rsidR="00D84977" w:rsidRPr="0089668C" w:rsidRDefault="00D84977" w:rsidP="000B35BE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9FFAD3" w14:textId="77777777" w:rsidR="00D84977" w:rsidRPr="0089668C" w:rsidRDefault="00D84977" w:rsidP="000B35BE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</w:tr>
    </w:tbl>
    <w:p w14:paraId="58BF0AA1" w14:textId="77777777" w:rsidR="00301667" w:rsidRDefault="00301667" w:rsidP="00E21778">
      <w:pPr>
        <w:rPr>
          <w:color w:val="000000" w:themeColor="text1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53"/>
        <w:gridCol w:w="5001"/>
        <w:gridCol w:w="4432"/>
      </w:tblGrid>
      <w:tr w:rsidR="00AD74FC" w:rsidRPr="0089668C" w14:paraId="2FC0B622" w14:textId="77777777" w:rsidTr="000B35BE">
        <w:trPr>
          <w:trHeight w:val="1124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1A76149" w14:textId="77777777" w:rsidR="00874DE7" w:rsidRPr="0089668C" w:rsidRDefault="00874DE7" w:rsidP="00874DE7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color w:val="000000" w:themeColor="text1"/>
                <w:sz w:val="30"/>
                <w:cs/>
                <w:lang w:val="en-US"/>
              </w:rPr>
              <w:lastRenderedPageBreak/>
              <w:t>รหัสโครงการ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2D4C04F6" w14:textId="77777777" w:rsidR="00874DE7" w:rsidRPr="0089668C" w:rsidRDefault="00874DE7" w:rsidP="00874DE7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>ชื่อโครงงาน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790429B3" w14:textId="58672A3B" w:rsidR="00AD74FC" w:rsidRPr="0089668C" w:rsidRDefault="00874DE7" w:rsidP="00874DE7">
            <w:pPr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ผู้พัฒนา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โรงเรียน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 xml:space="preserve">, 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>จังหวัด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AD74FC" w:rsidRPr="00D84977" w14:paraId="45C7E934" w14:textId="77777777" w:rsidTr="000B35BE">
        <w:trPr>
          <w:trHeight w:val="7233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F35BD" w14:textId="2C3ABA0A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คำถามวิจัย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ปัญหา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7558E" w14:textId="6BC594F4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ระเบียบวิธี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</w:t>
            </w: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การออกแบบโครงการ</w:t>
            </w:r>
          </w:p>
        </w:tc>
        <w:tc>
          <w:tcPr>
            <w:tcW w:w="4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1B563B" w14:textId="56F4CA5D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  <w:cs/>
                <w:lang w:val="en-US"/>
              </w:rPr>
              <w:t>การวิเคราะห์ข้อมูลและผลลัพธ์</w:t>
            </w:r>
          </w:p>
        </w:tc>
      </w:tr>
      <w:tr w:rsidR="00AD74FC" w:rsidRPr="00D84977" w14:paraId="4A64B563" w14:textId="77777777" w:rsidTr="000B35BE">
        <w:trPr>
          <w:trHeight w:val="2106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AFABF6" w14:textId="391537AA" w:rsidR="00AD74FC" w:rsidRPr="00AD74FC" w:rsidRDefault="00AD74FC" w:rsidP="00AD74F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</w:rPr>
              <w:t>การตีความและข้อสรุป</w:t>
            </w:r>
          </w:p>
        </w:tc>
      </w:tr>
      <w:tr w:rsidR="00AD74FC" w:rsidRPr="0089668C" w14:paraId="769C99D2" w14:textId="77777777" w:rsidTr="000B35BE">
        <w:tc>
          <w:tcPr>
            <w:tcW w:w="1025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8F7993" w14:textId="77777777" w:rsidR="00AD74FC" w:rsidRPr="0089668C" w:rsidRDefault="00AD74FC" w:rsidP="000B35BE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  <w:tc>
          <w:tcPr>
            <w:tcW w:w="44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37B160" w14:textId="77777777" w:rsidR="00AD74FC" w:rsidRPr="0089668C" w:rsidRDefault="00AD74FC" w:rsidP="000B35BE">
            <w:pPr>
              <w:jc w:val="center"/>
              <w:rPr>
                <w:rFonts w:ascii="TH SarabunPSK" w:hAnsi="TH SarabunPSK" w:cs="TH SarabunPSK"/>
                <w:color w:val="000000" w:themeColor="text1"/>
                <w:sz w:val="20"/>
                <w:szCs w:val="20"/>
                <w:cs/>
                <w:lang w:val="en-US"/>
              </w:rPr>
            </w:pPr>
          </w:p>
        </w:tc>
      </w:tr>
      <w:tr w:rsidR="00AD74FC" w:rsidRPr="0089668C" w14:paraId="2B478846" w14:textId="77777777" w:rsidTr="000B35BE">
        <w:trPr>
          <w:trHeight w:val="1124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0C60758" w14:textId="77777777" w:rsidR="00AD74FC" w:rsidRPr="0089668C" w:rsidRDefault="00AD74FC" w:rsidP="000B35BE">
            <w:pPr>
              <w:jc w:val="right"/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  <w:lastRenderedPageBreak/>
              <w:t>Project ID:</w:t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color w:val="000000" w:themeColor="text1"/>
                <w:sz w:val="30"/>
                <w:u w:val="dotted"/>
                <w:lang w:val="en-US"/>
              </w:rPr>
              <w:tab/>
            </w:r>
          </w:p>
          <w:p w14:paraId="7814B71F" w14:textId="77777777" w:rsidR="00AD74FC" w:rsidRPr="0089668C" w:rsidRDefault="00AD74FC" w:rsidP="000B35BE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lang w:val="en-US"/>
              </w:rPr>
              <w:t>Project Title: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4"/>
                <w:szCs w:val="34"/>
                <w:u w:val="dotted"/>
                <w:cs/>
                <w:lang w:val="en-US"/>
              </w:rPr>
              <w:tab/>
            </w:r>
          </w:p>
          <w:p w14:paraId="4DC21FB7" w14:textId="77777777" w:rsidR="00AD74FC" w:rsidRPr="0089668C" w:rsidRDefault="00AD74FC" w:rsidP="000B35BE">
            <w:pPr>
              <w:rPr>
                <w:rFonts w:ascii="TH SarabunPSK" w:hAnsi="TH SarabunPSK" w:cs="TH SarabunPSK"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lang w:val="en-US"/>
              </w:rPr>
              <w:t>Developer(s), School, Province: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u w:val="dotted"/>
                <w:cs/>
                <w:lang w:val="en-US"/>
              </w:rPr>
              <w:tab/>
            </w:r>
          </w:p>
        </w:tc>
      </w:tr>
      <w:tr w:rsidR="00AD74FC" w:rsidRPr="00D84977" w14:paraId="45FCE5D6" w14:textId="77777777" w:rsidTr="000B35BE">
        <w:trPr>
          <w:trHeight w:val="7092"/>
        </w:trPr>
        <w:tc>
          <w:tcPr>
            <w:tcW w:w="5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728159" w14:textId="12DBF435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cs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Question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/Problem</w:t>
            </w:r>
          </w:p>
        </w:tc>
        <w:tc>
          <w:tcPr>
            <w:tcW w:w="50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F42194" w14:textId="3ED16B60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Methodology</w:t>
            </w:r>
            <w:r w:rsidRPr="0089668C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lang w:val="en-US"/>
              </w:rPr>
              <w:t>/Project Design</w:t>
            </w:r>
          </w:p>
        </w:tc>
        <w:tc>
          <w:tcPr>
            <w:tcW w:w="4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8AAC33" w14:textId="236A25FA" w:rsidR="00AD74FC" w:rsidRPr="00AD74FC" w:rsidRDefault="00AD74FC" w:rsidP="00AD74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Data Analysis &amp; Results</w:t>
            </w:r>
          </w:p>
        </w:tc>
      </w:tr>
      <w:tr w:rsidR="00AD74FC" w:rsidRPr="00D84977" w14:paraId="7CDD29A9" w14:textId="77777777" w:rsidTr="000B35BE">
        <w:trPr>
          <w:trHeight w:val="2104"/>
        </w:trPr>
        <w:tc>
          <w:tcPr>
            <w:tcW w:w="1468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20456" w14:textId="0F2CA444" w:rsidR="00AD74FC" w:rsidRPr="00AD74FC" w:rsidRDefault="00AD74FC" w:rsidP="00AD74FC">
            <w:pPr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</w:rPr>
            </w:pPr>
            <w:r w:rsidRPr="0089668C">
              <w:rPr>
                <w:rFonts w:ascii="TH SarabunPSK" w:hAnsi="TH SarabunPSK" w:cs="TH SarabunPSK" w:hint="cs"/>
                <w:b/>
                <w:bCs/>
                <w:color w:val="000000" w:themeColor="text1"/>
                <w:sz w:val="30"/>
              </w:rPr>
              <w:t>Interpretation &amp; Conclusions</w:t>
            </w:r>
          </w:p>
        </w:tc>
      </w:tr>
    </w:tbl>
    <w:p w14:paraId="75D72051" w14:textId="77777777" w:rsidR="00AD74FC" w:rsidRPr="0089668C" w:rsidRDefault="00AD74FC" w:rsidP="00E21778">
      <w:pPr>
        <w:rPr>
          <w:color w:val="000000" w:themeColor="text1"/>
          <w:lang w:val="en-US"/>
        </w:rPr>
      </w:pPr>
    </w:p>
    <w:sectPr w:rsidR="00AD74FC" w:rsidRPr="0089668C" w:rsidSect="00842648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C1C9C1C" w14:textId="77777777" w:rsidR="00140090" w:rsidRDefault="00140090" w:rsidP="007A729E">
      <w:r>
        <w:separator/>
      </w:r>
    </w:p>
  </w:endnote>
  <w:endnote w:type="continuationSeparator" w:id="0">
    <w:p w14:paraId="72DEE0D4" w14:textId="77777777" w:rsidR="00140090" w:rsidRDefault="00140090" w:rsidP="007A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01000003" w:usb1="00000000" w:usb2="00000000" w:usb3="00000000" w:csb0="0001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64323A" w14:textId="77777777" w:rsidR="00140090" w:rsidRDefault="00140090" w:rsidP="007A729E">
      <w:r>
        <w:separator/>
      </w:r>
    </w:p>
  </w:footnote>
  <w:footnote w:type="continuationSeparator" w:id="0">
    <w:p w14:paraId="2EE99040" w14:textId="77777777" w:rsidR="00140090" w:rsidRDefault="00140090" w:rsidP="007A72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3B291A"/>
    <w:multiLevelType w:val="multilevel"/>
    <w:tmpl w:val="1F705F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F152E1"/>
    <w:multiLevelType w:val="multilevel"/>
    <w:tmpl w:val="B6F46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A45D2F"/>
    <w:multiLevelType w:val="multilevel"/>
    <w:tmpl w:val="495E0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094A9C"/>
    <w:multiLevelType w:val="multilevel"/>
    <w:tmpl w:val="05AAC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14A00"/>
    <w:multiLevelType w:val="multilevel"/>
    <w:tmpl w:val="2A626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261BCF"/>
    <w:multiLevelType w:val="hybridMultilevel"/>
    <w:tmpl w:val="4F7CA838"/>
    <w:lvl w:ilvl="0" w:tplc="16FC44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66192F"/>
    <w:multiLevelType w:val="multilevel"/>
    <w:tmpl w:val="CC382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E37AC8"/>
    <w:multiLevelType w:val="multilevel"/>
    <w:tmpl w:val="606C8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C2600"/>
    <w:multiLevelType w:val="multilevel"/>
    <w:tmpl w:val="2E34C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3F2499"/>
    <w:multiLevelType w:val="multilevel"/>
    <w:tmpl w:val="994E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794276"/>
    <w:multiLevelType w:val="multilevel"/>
    <w:tmpl w:val="C5F0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59648A"/>
    <w:multiLevelType w:val="multilevel"/>
    <w:tmpl w:val="AB9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2611771">
    <w:abstractNumId w:val="0"/>
  </w:num>
  <w:num w:numId="2" w16cid:durableId="1320842603">
    <w:abstractNumId w:val="9"/>
  </w:num>
  <w:num w:numId="3" w16cid:durableId="1740901414">
    <w:abstractNumId w:val="7"/>
  </w:num>
  <w:num w:numId="4" w16cid:durableId="918055874">
    <w:abstractNumId w:val="8"/>
  </w:num>
  <w:num w:numId="5" w16cid:durableId="36318283">
    <w:abstractNumId w:val="1"/>
  </w:num>
  <w:num w:numId="6" w16cid:durableId="1024286281">
    <w:abstractNumId w:val="5"/>
  </w:num>
  <w:num w:numId="7" w16cid:durableId="1613201317">
    <w:abstractNumId w:val="6"/>
  </w:num>
  <w:num w:numId="8" w16cid:durableId="1188981569">
    <w:abstractNumId w:val="2"/>
  </w:num>
  <w:num w:numId="9" w16cid:durableId="306865901">
    <w:abstractNumId w:val="11"/>
  </w:num>
  <w:num w:numId="10" w16cid:durableId="979307753">
    <w:abstractNumId w:val="4"/>
  </w:num>
  <w:num w:numId="11" w16cid:durableId="1714110853">
    <w:abstractNumId w:val="10"/>
  </w:num>
  <w:num w:numId="12" w16cid:durableId="726730274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1F"/>
    <w:rsid w:val="00000E16"/>
    <w:rsid w:val="000016C4"/>
    <w:rsid w:val="00017043"/>
    <w:rsid w:val="00021F08"/>
    <w:rsid w:val="00034829"/>
    <w:rsid w:val="000356B2"/>
    <w:rsid w:val="00042458"/>
    <w:rsid w:val="000443A5"/>
    <w:rsid w:val="000554C1"/>
    <w:rsid w:val="00067B5D"/>
    <w:rsid w:val="00067F39"/>
    <w:rsid w:val="00070496"/>
    <w:rsid w:val="000722CD"/>
    <w:rsid w:val="0007291F"/>
    <w:rsid w:val="000A19F0"/>
    <w:rsid w:val="000A260F"/>
    <w:rsid w:val="000A3D9B"/>
    <w:rsid w:val="000B0707"/>
    <w:rsid w:val="000B4882"/>
    <w:rsid w:val="000C59F6"/>
    <w:rsid w:val="000C6DF7"/>
    <w:rsid w:val="000D4760"/>
    <w:rsid w:val="000E4305"/>
    <w:rsid w:val="000E502F"/>
    <w:rsid w:val="000F5F10"/>
    <w:rsid w:val="001031EE"/>
    <w:rsid w:val="00116BF8"/>
    <w:rsid w:val="0012221A"/>
    <w:rsid w:val="001267F7"/>
    <w:rsid w:val="00127DDC"/>
    <w:rsid w:val="00134CD4"/>
    <w:rsid w:val="00135536"/>
    <w:rsid w:val="00140090"/>
    <w:rsid w:val="00142BC8"/>
    <w:rsid w:val="00151018"/>
    <w:rsid w:val="001649DD"/>
    <w:rsid w:val="00164C30"/>
    <w:rsid w:val="00165AA7"/>
    <w:rsid w:val="00172643"/>
    <w:rsid w:val="00174DDA"/>
    <w:rsid w:val="001756EF"/>
    <w:rsid w:val="001868DD"/>
    <w:rsid w:val="00192B44"/>
    <w:rsid w:val="001A1E4D"/>
    <w:rsid w:val="001A56A6"/>
    <w:rsid w:val="001B75B7"/>
    <w:rsid w:val="001C2957"/>
    <w:rsid w:val="001C48B7"/>
    <w:rsid w:val="001C6A5D"/>
    <w:rsid w:val="001C7010"/>
    <w:rsid w:val="001D3DAD"/>
    <w:rsid w:val="001D613B"/>
    <w:rsid w:val="001E66EE"/>
    <w:rsid w:val="001F2D50"/>
    <w:rsid w:val="002058E2"/>
    <w:rsid w:val="002208DC"/>
    <w:rsid w:val="00223CF4"/>
    <w:rsid w:val="0022732D"/>
    <w:rsid w:val="00234E32"/>
    <w:rsid w:val="00240290"/>
    <w:rsid w:val="00245B09"/>
    <w:rsid w:val="00246543"/>
    <w:rsid w:val="00247000"/>
    <w:rsid w:val="0025146E"/>
    <w:rsid w:val="002530A2"/>
    <w:rsid w:val="0025509B"/>
    <w:rsid w:val="00260E7F"/>
    <w:rsid w:val="002741D9"/>
    <w:rsid w:val="002754F2"/>
    <w:rsid w:val="002822C8"/>
    <w:rsid w:val="002846C6"/>
    <w:rsid w:val="00285E6F"/>
    <w:rsid w:val="00294C72"/>
    <w:rsid w:val="002A7D87"/>
    <w:rsid w:val="002C3B65"/>
    <w:rsid w:val="002C4393"/>
    <w:rsid w:val="002C51E7"/>
    <w:rsid w:val="002C71D4"/>
    <w:rsid w:val="002E6039"/>
    <w:rsid w:val="00300EA5"/>
    <w:rsid w:val="00301667"/>
    <w:rsid w:val="00311D26"/>
    <w:rsid w:val="00311DB8"/>
    <w:rsid w:val="003145A0"/>
    <w:rsid w:val="00332ED0"/>
    <w:rsid w:val="00366882"/>
    <w:rsid w:val="0037266F"/>
    <w:rsid w:val="00372A60"/>
    <w:rsid w:val="00380A6C"/>
    <w:rsid w:val="0038390F"/>
    <w:rsid w:val="00391A7C"/>
    <w:rsid w:val="00392305"/>
    <w:rsid w:val="00393F0E"/>
    <w:rsid w:val="003B510E"/>
    <w:rsid w:val="003B5B27"/>
    <w:rsid w:val="003D0E7D"/>
    <w:rsid w:val="003D6E3D"/>
    <w:rsid w:val="003F2C81"/>
    <w:rsid w:val="00401987"/>
    <w:rsid w:val="004208E3"/>
    <w:rsid w:val="004214BC"/>
    <w:rsid w:val="00421652"/>
    <w:rsid w:val="00427B1F"/>
    <w:rsid w:val="00430E2D"/>
    <w:rsid w:val="00432058"/>
    <w:rsid w:val="004408A3"/>
    <w:rsid w:val="00442B2E"/>
    <w:rsid w:val="00444F4B"/>
    <w:rsid w:val="004500FD"/>
    <w:rsid w:val="00450455"/>
    <w:rsid w:val="00450881"/>
    <w:rsid w:val="004533CD"/>
    <w:rsid w:val="00453EC1"/>
    <w:rsid w:val="0045448C"/>
    <w:rsid w:val="004575C1"/>
    <w:rsid w:val="00464311"/>
    <w:rsid w:val="004671E3"/>
    <w:rsid w:val="00470D03"/>
    <w:rsid w:val="00471338"/>
    <w:rsid w:val="00492989"/>
    <w:rsid w:val="004D417B"/>
    <w:rsid w:val="004D4F06"/>
    <w:rsid w:val="004E42C6"/>
    <w:rsid w:val="004E6529"/>
    <w:rsid w:val="004F6158"/>
    <w:rsid w:val="004F6A91"/>
    <w:rsid w:val="0050078E"/>
    <w:rsid w:val="00503FAC"/>
    <w:rsid w:val="00504E54"/>
    <w:rsid w:val="005157C7"/>
    <w:rsid w:val="005219CB"/>
    <w:rsid w:val="00525166"/>
    <w:rsid w:val="00530367"/>
    <w:rsid w:val="00542A50"/>
    <w:rsid w:val="005445CC"/>
    <w:rsid w:val="00553F9C"/>
    <w:rsid w:val="00572233"/>
    <w:rsid w:val="00584199"/>
    <w:rsid w:val="0059375C"/>
    <w:rsid w:val="005B05C9"/>
    <w:rsid w:val="005B3935"/>
    <w:rsid w:val="005B3952"/>
    <w:rsid w:val="005C3BA1"/>
    <w:rsid w:val="005D68BA"/>
    <w:rsid w:val="005E15A1"/>
    <w:rsid w:val="005F66BA"/>
    <w:rsid w:val="005F685C"/>
    <w:rsid w:val="005F79F0"/>
    <w:rsid w:val="0060112A"/>
    <w:rsid w:val="00601799"/>
    <w:rsid w:val="00602D64"/>
    <w:rsid w:val="00613F45"/>
    <w:rsid w:val="00615418"/>
    <w:rsid w:val="00622C45"/>
    <w:rsid w:val="00624D99"/>
    <w:rsid w:val="00632CA1"/>
    <w:rsid w:val="00645D88"/>
    <w:rsid w:val="00647D1A"/>
    <w:rsid w:val="006547F6"/>
    <w:rsid w:val="00656618"/>
    <w:rsid w:val="00657290"/>
    <w:rsid w:val="00660D98"/>
    <w:rsid w:val="00664ABA"/>
    <w:rsid w:val="00671DA7"/>
    <w:rsid w:val="0067488E"/>
    <w:rsid w:val="00687D08"/>
    <w:rsid w:val="0069098F"/>
    <w:rsid w:val="00693319"/>
    <w:rsid w:val="00696113"/>
    <w:rsid w:val="0069635C"/>
    <w:rsid w:val="006A2515"/>
    <w:rsid w:val="006B747A"/>
    <w:rsid w:val="006C3C4B"/>
    <w:rsid w:val="006E5980"/>
    <w:rsid w:val="006F0C64"/>
    <w:rsid w:val="007016D5"/>
    <w:rsid w:val="00703F03"/>
    <w:rsid w:val="0070439A"/>
    <w:rsid w:val="00706D12"/>
    <w:rsid w:val="007126FC"/>
    <w:rsid w:val="00722F9F"/>
    <w:rsid w:val="007307E1"/>
    <w:rsid w:val="0074208E"/>
    <w:rsid w:val="007445A9"/>
    <w:rsid w:val="007579B1"/>
    <w:rsid w:val="00763AFF"/>
    <w:rsid w:val="00766D68"/>
    <w:rsid w:val="00771993"/>
    <w:rsid w:val="00777E5B"/>
    <w:rsid w:val="00780592"/>
    <w:rsid w:val="00780D7C"/>
    <w:rsid w:val="0078624D"/>
    <w:rsid w:val="0078790C"/>
    <w:rsid w:val="007934DF"/>
    <w:rsid w:val="007A729E"/>
    <w:rsid w:val="007D2649"/>
    <w:rsid w:val="007D6299"/>
    <w:rsid w:val="007D6BF4"/>
    <w:rsid w:val="007E29DC"/>
    <w:rsid w:val="007E617C"/>
    <w:rsid w:val="007F07FA"/>
    <w:rsid w:val="00800189"/>
    <w:rsid w:val="00803D72"/>
    <w:rsid w:val="00804FE0"/>
    <w:rsid w:val="0081027C"/>
    <w:rsid w:val="00835690"/>
    <w:rsid w:val="0083703B"/>
    <w:rsid w:val="00840C68"/>
    <w:rsid w:val="00842648"/>
    <w:rsid w:val="00851F6A"/>
    <w:rsid w:val="008552C5"/>
    <w:rsid w:val="0086391C"/>
    <w:rsid w:val="00865701"/>
    <w:rsid w:val="00874DE7"/>
    <w:rsid w:val="008769CF"/>
    <w:rsid w:val="00884CBD"/>
    <w:rsid w:val="0088795E"/>
    <w:rsid w:val="00887AFF"/>
    <w:rsid w:val="0089668C"/>
    <w:rsid w:val="008A0286"/>
    <w:rsid w:val="008A1ED7"/>
    <w:rsid w:val="008B364E"/>
    <w:rsid w:val="008B4EB6"/>
    <w:rsid w:val="008C269A"/>
    <w:rsid w:val="008E0878"/>
    <w:rsid w:val="008E482F"/>
    <w:rsid w:val="008F098C"/>
    <w:rsid w:val="008F78A0"/>
    <w:rsid w:val="00902CB0"/>
    <w:rsid w:val="00927B69"/>
    <w:rsid w:val="00932287"/>
    <w:rsid w:val="0093627C"/>
    <w:rsid w:val="00940418"/>
    <w:rsid w:val="009433CC"/>
    <w:rsid w:val="0094594C"/>
    <w:rsid w:val="00954E0B"/>
    <w:rsid w:val="009652E4"/>
    <w:rsid w:val="0097169A"/>
    <w:rsid w:val="009810CC"/>
    <w:rsid w:val="00983669"/>
    <w:rsid w:val="00990F49"/>
    <w:rsid w:val="009A1697"/>
    <w:rsid w:val="009B4122"/>
    <w:rsid w:val="009C0421"/>
    <w:rsid w:val="009D1B6D"/>
    <w:rsid w:val="009D3A7A"/>
    <w:rsid w:val="009D6E37"/>
    <w:rsid w:val="009F53FD"/>
    <w:rsid w:val="009F5EC6"/>
    <w:rsid w:val="009F693A"/>
    <w:rsid w:val="009F6EDD"/>
    <w:rsid w:val="009F7AC6"/>
    <w:rsid w:val="00A024F4"/>
    <w:rsid w:val="00A029EB"/>
    <w:rsid w:val="00A02AE1"/>
    <w:rsid w:val="00A10B64"/>
    <w:rsid w:val="00A13B7F"/>
    <w:rsid w:val="00A40EDD"/>
    <w:rsid w:val="00A415F8"/>
    <w:rsid w:val="00A66DDB"/>
    <w:rsid w:val="00A67EC7"/>
    <w:rsid w:val="00A730F4"/>
    <w:rsid w:val="00A82213"/>
    <w:rsid w:val="00A97742"/>
    <w:rsid w:val="00AA2789"/>
    <w:rsid w:val="00AB5429"/>
    <w:rsid w:val="00AB57E8"/>
    <w:rsid w:val="00AC1BF0"/>
    <w:rsid w:val="00AC294B"/>
    <w:rsid w:val="00AC4089"/>
    <w:rsid w:val="00AC5E09"/>
    <w:rsid w:val="00AD66EB"/>
    <w:rsid w:val="00AD693A"/>
    <w:rsid w:val="00AD74FC"/>
    <w:rsid w:val="00AF25FA"/>
    <w:rsid w:val="00AF7C2C"/>
    <w:rsid w:val="00B01B90"/>
    <w:rsid w:val="00B01C88"/>
    <w:rsid w:val="00B05661"/>
    <w:rsid w:val="00B10CE5"/>
    <w:rsid w:val="00B13CAE"/>
    <w:rsid w:val="00B1481B"/>
    <w:rsid w:val="00B166ED"/>
    <w:rsid w:val="00B2607E"/>
    <w:rsid w:val="00B335A5"/>
    <w:rsid w:val="00B34F2D"/>
    <w:rsid w:val="00B3715D"/>
    <w:rsid w:val="00B41651"/>
    <w:rsid w:val="00B45351"/>
    <w:rsid w:val="00B511BD"/>
    <w:rsid w:val="00B55921"/>
    <w:rsid w:val="00B559D3"/>
    <w:rsid w:val="00B60557"/>
    <w:rsid w:val="00B65884"/>
    <w:rsid w:val="00B676A8"/>
    <w:rsid w:val="00B7610A"/>
    <w:rsid w:val="00B83905"/>
    <w:rsid w:val="00B866C7"/>
    <w:rsid w:val="00B90110"/>
    <w:rsid w:val="00B90C82"/>
    <w:rsid w:val="00B934BF"/>
    <w:rsid w:val="00B94EC5"/>
    <w:rsid w:val="00BA025F"/>
    <w:rsid w:val="00BA17AA"/>
    <w:rsid w:val="00BA1AAF"/>
    <w:rsid w:val="00BA1F32"/>
    <w:rsid w:val="00BB3AAC"/>
    <w:rsid w:val="00BB455B"/>
    <w:rsid w:val="00BC45D4"/>
    <w:rsid w:val="00BC6B09"/>
    <w:rsid w:val="00BD7752"/>
    <w:rsid w:val="00BE0FC1"/>
    <w:rsid w:val="00BE3891"/>
    <w:rsid w:val="00BE73A7"/>
    <w:rsid w:val="00C02D8E"/>
    <w:rsid w:val="00C04402"/>
    <w:rsid w:val="00C158AD"/>
    <w:rsid w:val="00C218BE"/>
    <w:rsid w:val="00C2254D"/>
    <w:rsid w:val="00C378D1"/>
    <w:rsid w:val="00C42EA9"/>
    <w:rsid w:val="00C47E37"/>
    <w:rsid w:val="00C64D18"/>
    <w:rsid w:val="00C671B2"/>
    <w:rsid w:val="00C674D6"/>
    <w:rsid w:val="00C83AD1"/>
    <w:rsid w:val="00C83C68"/>
    <w:rsid w:val="00C85A52"/>
    <w:rsid w:val="00C85A70"/>
    <w:rsid w:val="00CB21F6"/>
    <w:rsid w:val="00CD072C"/>
    <w:rsid w:val="00CD69EE"/>
    <w:rsid w:val="00CE485F"/>
    <w:rsid w:val="00D046F7"/>
    <w:rsid w:val="00D06862"/>
    <w:rsid w:val="00D16A21"/>
    <w:rsid w:val="00D40822"/>
    <w:rsid w:val="00D40F91"/>
    <w:rsid w:val="00D43548"/>
    <w:rsid w:val="00D45822"/>
    <w:rsid w:val="00D55D5A"/>
    <w:rsid w:val="00D63406"/>
    <w:rsid w:val="00D821B5"/>
    <w:rsid w:val="00D84977"/>
    <w:rsid w:val="00D908F2"/>
    <w:rsid w:val="00D93215"/>
    <w:rsid w:val="00D94333"/>
    <w:rsid w:val="00DA513D"/>
    <w:rsid w:val="00DA7359"/>
    <w:rsid w:val="00DB1C0B"/>
    <w:rsid w:val="00DB2A87"/>
    <w:rsid w:val="00DB36D8"/>
    <w:rsid w:val="00DB6156"/>
    <w:rsid w:val="00DB61BB"/>
    <w:rsid w:val="00DB7F01"/>
    <w:rsid w:val="00DC1946"/>
    <w:rsid w:val="00DD4664"/>
    <w:rsid w:val="00DD7947"/>
    <w:rsid w:val="00DE093E"/>
    <w:rsid w:val="00DE7B45"/>
    <w:rsid w:val="00DF204D"/>
    <w:rsid w:val="00DF63C5"/>
    <w:rsid w:val="00DF7D4A"/>
    <w:rsid w:val="00E02631"/>
    <w:rsid w:val="00E046F8"/>
    <w:rsid w:val="00E079F9"/>
    <w:rsid w:val="00E103C4"/>
    <w:rsid w:val="00E11CAD"/>
    <w:rsid w:val="00E13E48"/>
    <w:rsid w:val="00E21778"/>
    <w:rsid w:val="00E35608"/>
    <w:rsid w:val="00E41809"/>
    <w:rsid w:val="00E56D44"/>
    <w:rsid w:val="00E57282"/>
    <w:rsid w:val="00E85C67"/>
    <w:rsid w:val="00E865F2"/>
    <w:rsid w:val="00E87935"/>
    <w:rsid w:val="00E93D16"/>
    <w:rsid w:val="00E97055"/>
    <w:rsid w:val="00EA2F08"/>
    <w:rsid w:val="00EB0EBF"/>
    <w:rsid w:val="00EC5DDE"/>
    <w:rsid w:val="00EC6A03"/>
    <w:rsid w:val="00ED3071"/>
    <w:rsid w:val="00ED3C39"/>
    <w:rsid w:val="00ED4564"/>
    <w:rsid w:val="00EF16E3"/>
    <w:rsid w:val="00EF2703"/>
    <w:rsid w:val="00EF7C0A"/>
    <w:rsid w:val="00F07BA5"/>
    <w:rsid w:val="00F10B2D"/>
    <w:rsid w:val="00F11D58"/>
    <w:rsid w:val="00F1288A"/>
    <w:rsid w:val="00F12E61"/>
    <w:rsid w:val="00F23D24"/>
    <w:rsid w:val="00F324DF"/>
    <w:rsid w:val="00F47627"/>
    <w:rsid w:val="00F600C3"/>
    <w:rsid w:val="00F6210F"/>
    <w:rsid w:val="00F64DB9"/>
    <w:rsid w:val="00F67647"/>
    <w:rsid w:val="00F77041"/>
    <w:rsid w:val="00F80288"/>
    <w:rsid w:val="00F82EDB"/>
    <w:rsid w:val="00F83A43"/>
    <w:rsid w:val="00F93105"/>
    <w:rsid w:val="00F95FE6"/>
    <w:rsid w:val="00FB4638"/>
    <w:rsid w:val="00FB530D"/>
    <w:rsid w:val="00FB68D0"/>
    <w:rsid w:val="00FB74AE"/>
    <w:rsid w:val="00FC1590"/>
    <w:rsid w:val="00FC4775"/>
    <w:rsid w:val="00FD69E8"/>
    <w:rsid w:val="00FD7D42"/>
    <w:rsid w:val="00FE4097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B894C"/>
  <w15:chartTrackingRefBased/>
  <w15:docId w15:val="{3D88F52D-7005-D94D-A6A5-A3AD201A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D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56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177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A72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729E"/>
  </w:style>
  <w:style w:type="paragraph" w:styleId="Footer">
    <w:name w:val="footer"/>
    <w:basedOn w:val="Normal"/>
    <w:link w:val="FooterChar"/>
    <w:uiPriority w:val="99"/>
    <w:unhideWhenUsed/>
    <w:rsid w:val="007A72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6516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nbaritone/Downloads/YSC-Quad_Chart_SC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YSC-Quad_Chart_SC_Template.dotx</Template>
  <TotalTime>1</TotalTime>
  <Pages>8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Bundit Boonyarit</cp:lastModifiedBy>
  <cp:revision>4</cp:revision>
  <cp:lastPrinted>2026-05-22T08:18:00Z</cp:lastPrinted>
  <dcterms:created xsi:type="dcterms:W3CDTF">2026-05-22T08:18:00Z</dcterms:created>
  <dcterms:modified xsi:type="dcterms:W3CDTF">2026-07-31T18:44:00Z</dcterms:modified>
</cp:coreProperties>
</file>